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CA93" w14:textId="6437C71E" w:rsidR="002F3AF4" w:rsidRPr="00962E4D" w:rsidRDefault="002F3AF4" w:rsidP="00962E4D">
      <w:pPr>
        <w:pStyle w:val="GraphicAnchor"/>
      </w:pPr>
    </w:p>
    <w:p w14:paraId="175D499D" w14:textId="6BF335D2" w:rsidR="00B36612" w:rsidRPr="006E60DC" w:rsidRDefault="007E3C8E" w:rsidP="001D5E64">
      <w:pPr>
        <w:pStyle w:val="IntrolLeft"/>
        <w:rPr>
          <w:lang w:val="nl-NL"/>
        </w:rPr>
      </w:pPr>
      <w:sdt>
        <w:sdtPr>
          <w:id w:val="-1385719598"/>
          <w:placeholder>
            <w:docPart w:val="DB92BE340F5D47B7A9C8A1FD4190AED9"/>
          </w:placeholder>
          <w15:appearance w15:val="hidden"/>
        </w:sdtPr>
        <w:sdtEndPr/>
        <w:sdtContent>
          <w:r w:rsidR="00AD3AFF" w:rsidRPr="007E3C8E">
            <w:rPr>
              <w:lang w:val="nl-NL"/>
            </w:rPr>
            <w:t xml:space="preserve">Een bijzonder </w:t>
          </w:r>
          <w:r w:rsidR="00430392">
            <w:rPr>
              <w:lang w:val="nl-NL"/>
            </w:rPr>
            <w:t>optreden van</w:t>
          </w:r>
          <w:r w:rsidR="0028094F" w:rsidRPr="006E60DC">
            <w:rPr>
              <w:lang w:val="nl-NL"/>
            </w:rPr>
            <w:t xml:space="preserve"> </w:t>
          </w:r>
          <w:r w:rsidR="00430392">
            <w:rPr>
              <w:lang w:val="nl-NL"/>
            </w:rPr>
            <w:t>…</w:t>
          </w:r>
        </w:sdtContent>
      </w:sdt>
    </w:p>
    <w:sdt>
      <w:sdtPr>
        <w:id w:val="-1515529358"/>
        <w:placeholder>
          <w:docPart w:val="185B818FD2CA42E19BD103DD65B39892"/>
        </w:placeholder>
        <w15:appearance w15:val="hidden"/>
      </w:sdtPr>
      <w:sdtEndPr>
        <w:rPr>
          <w:sz w:val="96"/>
          <w:szCs w:val="96"/>
        </w:rPr>
      </w:sdtEndPr>
      <w:sdtContent>
        <w:p w14:paraId="73961F38" w14:textId="3B58F77D" w:rsidR="00027465" w:rsidRPr="00AD3AFF" w:rsidRDefault="00AD3AFF" w:rsidP="00027465">
          <w:pPr>
            <w:pStyle w:val="Title"/>
            <w:rPr>
              <w:sz w:val="96"/>
              <w:szCs w:val="96"/>
              <w:lang w:val="nl-NL"/>
            </w:rPr>
          </w:pPr>
          <w:r w:rsidRPr="007E3C8E">
            <w:rPr>
              <w:sz w:val="96"/>
              <w:szCs w:val="96"/>
              <w:lang w:val="nl-NL"/>
            </w:rPr>
            <w:t>close-up / tafel</w:t>
          </w:r>
          <w:r w:rsidRPr="007E3C8E">
            <w:rPr>
              <w:sz w:val="96"/>
              <w:szCs w:val="96"/>
              <w:lang w:val="nl-NL"/>
            </w:rPr>
            <w:br/>
          </w:r>
          <w:r w:rsidR="00430392" w:rsidRPr="00AD3AFF">
            <w:rPr>
              <w:sz w:val="120"/>
              <w:szCs w:val="120"/>
              <w:lang w:val="nl-NL"/>
            </w:rPr>
            <w:t>GOOCHELAaR</w:t>
          </w:r>
          <w:r w:rsidR="0028094F" w:rsidRPr="00AD3AFF">
            <w:rPr>
              <w:sz w:val="144"/>
              <w:szCs w:val="144"/>
              <w:lang w:val="nl-NL"/>
            </w:rPr>
            <w:t xml:space="preserve"> </w:t>
          </w:r>
        </w:p>
      </w:sdtContent>
    </w:sdt>
    <w:sdt>
      <w:sdtPr>
        <w:id w:val="358093963"/>
        <w:placeholder>
          <w:docPart w:val="383573E0E48742B38BD6809303524E3B"/>
        </w:placeholder>
        <w15:appearance w15:val="hidden"/>
      </w:sdtPr>
      <w:sdtEndPr/>
      <w:sdtContent>
        <w:p w14:paraId="07564744" w14:textId="568878E5" w:rsidR="00B36612" w:rsidRPr="00027465" w:rsidRDefault="00AD3AFF" w:rsidP="00027465">
          <w:pPr>
            <w:rPr>
              <w:lang w:val="nl-NL"/>
            </w:rPr>
          </w:pPr>
          <w:r w:rsidRPr="00AD3AFF">
            <w:rPr>
              <w:lang w:val="nl-NL"/>
            </w:rPr>
            <w:t>Gerard</w:t>
          </w:r>
          <w:r>
            <w:rPr>
              <w:lang w:val="nl-NL"/>
            </w:rPr>
            <w:t>: Goochelen tussen ons, dichtbij, onbegrijpelijk!</w:t>
          </w:r>
        </w:p>
      </w:sdtContent>
    </w:sdt>
    <w:p w14:paraId="13F89D33" w14:textId="6F3B72AF" w:rsidR="00B36612" w:rsidRPr="00430392" w:rsidRDefault="00B36612" w:rsidP="00B36612">
      <w:pPr>
        <w:pStyle w:val="GraphicAnchor"/>
        <w:rPr>
          <w:lang w:val="nl-NL"/>
        </w:rPr>
      </w:pPr>
    </w:p>
    <w:tbl>
      <w:tblPr>
        <w:tblStyle w:val="TableGrid"/>
        <w:tblW w:w="4145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483"/>
      </w:tblGrid>
      <w:tr w:rsidR="0028094F" w:rsidRPr="007E3C8E" w14:paraId="764366D5" w14:textId="77777777" w:rsidTr="0028094F">
        <w:trPr>
          <w:trHeight w:val="72"/>
        </w:trPr>
        <w:tc>
          <w:tcPr>
            <w:tcW w:w="5000" w:type="pct"/>
            <w:tcBorders>
              <w:top w:val="nil"/>
              <w:left w:val="nil"/>
              <w:bottom w:val="single" w:sz="18" w:space="0" w:color="D3AC4E" w:themeColor="accent2"/>
              <w:right w:val="nil"/>
            </w:tcBorders>
            <w:vAlign w:val="center"/>
          </w:tcPr>
          <w:p w14:paraId="43B3686C" w14:textId="77777777" w:rsidR="0028094F" w:rsidRPr="00430392" w:rsidRDefault="0028094F" w:rsidP="00B36612">
            <w:pPr>
              <w:pStyle w:val="GraphicAnchor"/>
              <w:rPr>
                <w:lang w:val="nl-NL"/>
              </w:rPr>
            </w:pPr>
          </w:p>
        </w:tc>
      </w:tr>
      <w:tr w:rsidR="0028094F" w:rsidRPr="007C6C03" w14:paraId="74E63E89" w14:textId="77777777" w:rsidTr="0028094F">
        <w:trPr>
          <w:trHeight w:val="235"/>
        </w:trPr>
        <w:tc>
          <w:tcPr>
            <w:tcW w:w="5000" w:type="pct"/>
            <w:tcBorders>
              <w:top w:val="single" w:sz="18" w:space="0" w:color="D3AC4E" w:themeColor="accent2"/>
              <w:left w:val="nil"/>
              <w:bottom w:val="nil"/>
              <w:right w:val="nil"/>
            </w:tcBorders>
            <w:vAlign w:val="center"/>
          </w:tcPr>
          <w:p w14:paraId="12CCECB2" w14:textId="5E261CD2" w:rsidR="0028094F" w:rsidRPr="009679A4" w:rsidRDefault="007E3C8E" w:rsidP="00B36612">
            <w:pPr>
              <w:pStyle w:val="MonthandTimeLarge"/>
            </w:pPr>
            <w:sdt>
              <w:sdtPr>
                <w:id w:val="-2091223550"/>
                <w:placeholder>
                  <w:docPart w:val="CF2F0AB053B342F3A333BCE3E6BF26F1"/>
                </w:placeholder>
                <w15:appearance w15:val="hidden"/>
              </w:sdtPr>
              <w:sdtEndPr/>
              <w:sdtContent>
                <w:r w:rsidR="00AD3AFF">
                  <w:t>wanneer:</w:t>
                </w:r>
                <w:r w:rsidR="00AD3AFF">
                  <w:br/>
                  <w:t>waar:</w:t>
                </w:r>
              </w:sdtContent>
            </w:sdt>
          </w:p>
        </w:tc>
      </w:tr>
    </w:tbl>
    <w:p w14:paraId="15E7A4F2" w14:textId="08AB01E7" w:rsidR="00A66DBF" w:rsidRDefault="00EB2C12" w:rsidP="00027465">
      <w:pPr>
        <w:pStyle w:val="GraphicAncho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004DD2" wp14:editId="076383EB">
                <wp:simplePos x="0" y="0"/>
                <wp:positionH relativeFrom="margin">
                  <wp:posOffset>-106680</wp:posOffset>
                </wp:positionH>
                <wp:positionV relativeFrom="paragraph">
                  <wp:posOffset>266700</wp:posOffset>
                </wp:positionV>
                <wp:extent cx="6291580" cy="49117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491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88C3" w14:textId="50C2EE4D" w:rsidR="00AD3AFF" w:rsidRPr="007E3C8E" w:rsidRDefault="0065013C" w:rsidP="0028094F">
                            <w:pPr>
                              <w:pStyle w:val="ox-b3d8008565-ox-8b75f14b8a-ox-7a785af3bb-msonormal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Goochelaar Gerar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 heeft </w:t>
                            </w:r>
                            <w:r w:rsidR="006367A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heeft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67A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decennia ervaring als professioneel 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(tafel)</w:t>
                            </w:r>
                            <w:r w:rsidR="006367A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goochelaar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 xml:space="preserve">Het gaat hem niet alleen om magie maar ook om het contact met de gasten. Persoonlijk en magische in zijn communicatie.  </w:t>
                            </w:r>
                            <w:r w:rsidR="00AD3AFF" w:rsidRPr="007E3C8E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FFFFFF" w:themeColor="background1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Hij 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zorgt voor de grootst mogelijke 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verwondering 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door 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magische effecten 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te doen tussen, en met de gasten. Niet alleen kaarten maar ook muntjes, briefjes, elastiekjes, gedachtenlezen, ………</w:t>
                            </w:r>
                            <w:r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Kom ook en laat je v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erras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sen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met een show aan 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je</w:t>
                            </w:r>
                            <w:r w:rsidR="00D769E0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eigen tafel</w:t>
                            </w:r>
                            <w:r w:rsidR="00AD3AFF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 w:rsidR="00EB2C12" w:rsidRPr="007E3C8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3F377215" w14:textId="24FDC6B5" w:rsidR="00AD3AFF" w:rsidRPr="007E3C8E" w:rsidRDefault="00AD3AFF" w:rsidP="0028094F">
                            <w:pPr>
                              <w:pStyle w:val="ox-b3d8008565-ox-8b75f14b8a-ox-7a785af3bb-msonormal"/>
                              <w:rPr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E3C8E">
                              <w:rPr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  <w:t>Magie gaat over verwondering geven,</w:t>
                            </w:r>
                            <w:r w:rsidRPr="007E3C8E">
                              <w:rPr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en tonen dat het onmogelijke toch kan.</w:t>
                            </w:r>
                          </w:p>
                          <w:p w14:paraId="36BCDDEE" w14:textId="0A74BA4A" w:rsidR="00AD3AFF" w:rsidRPr="007E3C8E" w:rsidRDefault="00AD3AFF" w:rsidP="0028094F">
                            <w:pPr>
                              <w:pStyle w:val="ox-b3d8008565-ox-8b75f14b8a-ox-7a785af3bb-msonormal"/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E3C8E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          Gerard du Buf - Goochelaar</w:t>
                            </w:r>
                          </w:p>
                          <w:p w14:paraId="0EDD619F" w14:textId="103A0402" w:rsidR="0028094F" w:rsidRPr="007E3C8E" w:rsidRDefault="0028094F" w:rsidP="00AD3AFF">
                            <w:pPr>
                              <w:pStyle w:val="ox-b3d8008565-ox-8b75f14b8a-ox-7a785af3bb-msonormal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04D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4pt;margin-top:21pt;width:495.4pt;height:38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" filled="f" stroked="f">
                <v:textbox>
                  <w:txbxContent>
                    <w:p w14:paraId="69D088C3" w14:textId="50C2EE4D" w:rsidR="00AD3AFF" w:rsidRPr="007E3C8E" w:rsidRDefault="0065013C" w:rsidP="0028094F">
                      <w:pPr>
                        <w:pStyle w:val="ox-b3d8008565-ox-8b75f14b8a-ox-7a785af3bb-msonormal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Goochelaar Gerar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d heeft </w:t>
                      </w:r>
                      <w:r w:rsidR="006367A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heeft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367A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decennia ervaring als professioneel 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(tafel)</w:t>
                      </w:r>
                      <w:r w:rsidR="006367A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goochelaar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  <w:t xml:space="preserve">Het gaat hem niet alleen om magie maar ook om het contact met de gasten. Persoonlijk en magische in zijn communicatie.  </w:t>
                      </w:r>
                      <w:r w:rsidR="00AD3AFF" w:rsidRPr="007E3C8E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FFFFFF" w:themeColor="background1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Hij 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zorgt voor de grootst mogelijke 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verwondering 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door 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magische effecten 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te doen tussen, en met de gasten. Niet alleen kaarten maar ook muntjes, briefjes, elastiekjes, gedachtenlezen, ………</w:t>
                      </w:r>
                      <w:r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Kom ook en laat je v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erras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sen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met een show aan 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je</w:t>
                      </w:r>
                      <w:r w:rsidR="00D769E0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eigen tafel</w:t>
                      </w:r>
                      <w:r w:rsidR="00AD3AFF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 w:rsidR="00EB2C12" w:rsidRPr="007E3C8E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</w:p>
                    <w:p w14:paraId="3F377215" w14:textId="24FDC6B5" w:rsidR="00AD3AFF" w:rsidRPr="007E3C8E" w:rsidRDefault="00AD3AFF" w:rsidP="0028094F">
                      <w:pPr>
                        <w:pStyle w:val="ox-b3d8008565-ox-8b75f14b8a-ox-7a785af3bb-msonormal"/>
                        <w:rPr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7E3C8E">
                        <w:rPr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  <w:t>Magie gaat over verwondering geven,</w:t>
                      </w:r>
                      <w:r w:rsidRPr="007E3C8E">
                        <w:rPr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  <w:br/>
                        <w:t>en tonen dat het onmogelijke toch kan.</w:t>
                      </w:r>
                    </w:p>
                    <w:p w14:paraId="36BCDDEE" w14:textId="0A74BA4A" w:rsidR="00AD3AFF" w:rsidRPr="007E3C8E" w:rsidRDefault="00AD3AFF" w:rsidP="0028094F">
                      <w:pPr>
                        <w:pStyle w:val="ox-b3d8008565-ox-8b75f14b8a-ox-7a785af3bb-msonormal"/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E3C8E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                        Gerard du Buf - Goochelaar</w:t>
                      </w:r>
                    </w:p>
                    <w:p w14:paraId="0EDD619F" w14:textId="103A0402" w:rsidR="0028094F" w:rsidRPr="007E3C8E" w:rsidRDefault="0028094F" w:rsidP="00AD3AFF">
                      <w:pPr>
                        <w:pStyle w:val="ox-b3d8008565-ox-8b75f14b8a-ox-7a785af3bb-msonormal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3AFF">
        <w:rPr>
          <w:noProof/>
        </w:rPr>
        <w:drawing>
          <wp:anchor distT="0" distB="0" distL="114300" distR="114300" simplePos="0" relativeHeight="251691008" behindDoc="0" locked="0" layoutInCell="1" allowOverlap="1" wp14:anchorId="0CDBF945" wp14:editId="5FC7A38C">
            <wp:simplePos x="0" y="0"/>
            <wp:positionH relativeFrom="column">
              <wp:posOffset>3428481</wp:posOffset>
            </wp:positionH>
            <wp:positionV relativeFrom="paragraph">
              <wp:posOffset>2574393</wp:posOffset>
            </wp:positionV>
            <wp:extent cx="3084760" cy="3770881"/>
            <wp:effectExtent l="0" t="0" r="0" b="1270"/>
            <wp:wrapNone/>
            <wp:docPr id="2" name="Picture 2" descr="Afbeelding met persoon, stropdas, kostuum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stropdas, kostuum, pers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68" cy="37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DBF" w:rsidSect="000274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976" w:right="1440" w:bottom="35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D7CD9" w14:textId="77777777" w:rsidR="00EF63EE" w:rsidRDefault="00EF63EE" w:rsidP="00096015">
      <w:pPr>
        <w:spacing w:after="0" w:line="240" w:lineRule="auto"/>
      </w:pPr>
      <w:r>
        <w:separator/>
      </w:r>
    </w:p>
  </w:endnote>
  <w:endnote w:type="continuationSeparator" w:id="0">
    <w:p w14:paraId="5CEF8F59" w14:textId="77777777" w:rsidR="00EF63EE" w:rsidRDefault="00EF63EE" w:rsidP="0009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Walbaum Display SemiBold">
    <w:altName w:val="Cambria"/>
    <w:charset w:val="00"/>
    <w:family w:val="roman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80E3" w14:textId="77777777" w:rsidR="00027465" w:rsidRDefault="000274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017DC" w14:textId="77777777" w:rsidR="00027465" w:rsidRDefault="000274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4D7E8" w14:textId="77777777" w:rsidR="00027465" w:rsidRDefault="00027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6F154" w14:textId="77777777" w:rsidR="00EF63EE" w:rsidRDefault="00EF63EE" w:rsidP="00096015">
      <w:pPr>
        <w:spacing w:after="0" w:line="240" w:lineRule="auto"/>
      </w:pPr>
      <w:r>
        <w:separator/>
      </w:r>
    </w:p>
  </w:footnote>
  <w:footnote w:type="continuationSeparator" w:id="0">
    <w:p w14:paraId="6E97A549" w14:textId="77777777" w:rsidR="00EF63EE" w:rsidRDefault="00EF63EE" w:rsidP="00096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B4B1E" w14:textId="77777777" w:rsidR="00027465" w:rsidRDefault="000274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CE9EE" w14:textId="43E3E01A" w:rsidR="00027465" w:rsidRPr="00027465" w:rsidRDefault="00027465" w:rsidP="00027465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8190B5B" wp14:editId="72AB767B">
          <wp:simplePos x="0" y="0"/>
          <wp:positionH relativeFrom="page">
            <wp:align>left</wp:align>
          </wp:positionH>
          <wp:positionV relativeFrom="paragraph">
            <wp:posOffset>-467995</wp:posOffset>
          </wp:positionV>
          <wp:extent cx="7772400" cy="10687050"/>
          <wp:effectExtent l="0" t="0" r="0" b="0"/>
          <wp:wrapNone/>
          <wp:docPr id="22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B1819" w14:textId="77777777" w:rsidR="00027465" w:rsidRDefault="000274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923"/>
    <w:rsid w:val="000008F6"/>
    <w:rsid w:val="00026D18"/>
    <w:rsid w:val="00026EB8"/>
    <w:rsid w:val="00027465"/>
    <w:rsid w:val="00034B91"/>
    <w:rsid w:val="00044197"/>
    <w:rsid w:val="0004623F"/>
    <w:rsid w:val="000547E2"/>
    <w:rsid w:val="00061DF7"/>
    <w:rsid w:val="000654E6"/>
    <w:rsid w:val="00066E4F"/>
    <w:rsid w:val="00072D3B"/>
    <w:rsid w:val="00074A12"/>
    <w:rsid w:val="00075356"/>
    <w:rsid w:val="00086927"/>
    <w:rsid w:val="0008763D"/>
    <w:rsid w:val="00093DC7"/>
    <w:rsid w:val="00096015"/>
    <w:rsid w:val="0009765B"/>
    <w:rsid w:val="000B12F7"/>
    <w:rsid w:val="000B6A7F"/>
    <w:rsid w:val="000C6642"/>
    <w:rsid w:val="000C7BD0"/>
    <w:rsid w:val="000D110C"/>
    <w:rsid w:val="000D5B14"/>
    <w:rsid w:val="000E2FE0"/>
    <w:rsid w:val="000E7D6A"/>
    <w:rsid w:val="000F6320"/>
    <w:rsid w:val="001001C8"/>
    <w:rsid w:val="00101D35"/>
    <w:rsid w:val="0010297D"/>
    <w:rsid w:val="00115E9C"/>
    <w:rsid w:val="001235C0"/>
    <w:rsid w:val="00124B48"/>
    <w:rsid w:val="00127D3E"/>
    <w:rsid w:val="00132278"/>
    <w:rsid w:val="00151A3C"/>
    <w:rsid w:val="00153B5E"/>
    <w:rsid w:val="0015492E"/>
    <w:rsid w:val="00160CC1"/>
    <w:rsid w:val="001614B6"/>
    <w:rsid w:val="0016161D"/>
    <w:rsid w:val="0016443A"/>
    <w:rsid w:val="001728F0"/>
    <w:rsid w:val="00173E5C"/>
    <w:rsid w:val="00177EA3"/>
    <w:rsid w:val="00184866"/>
    <w:rsid w:val="00194B2D"/>
    <w:rsid w:val="001A4FA4"/>
    <w:rsid w:val="001A7AF9"/>
    <w:rsid w:val="001B16D4"/>
    <w:rsid w:val="001D5E64"/>
    <w:rsid w:val="001F089D"/>
    <w:rsid w:val="001F525D"/>
    <w:rsid w:val="001F7FEF"/>
    <w:rsid w:val="002006E7"/>
    <w:rsid w:val="00211A2B"/>
    <w:rsid w:val="00225508"/>
    <w:rsid w:val="002349E7"/>
    <w:rsid w:val="002505ED"/>
    <w:rsid w:val="00262B45"/>
    <w:rsid w:val="0028094F"/>
    <w:rsid w:val="002826C1"/>
    <w:rsid w:val="00286215"/>
    <w:rsid w:val="00287F4B"/>
    <w:rsid w:val="002912F1"/>
    <w:rsid w:val="00295169"/>
    <w:rsid w:val="00297C6C"/>
    <w:rsid w:val="002A1314"/>
    <w:rsid w:val="002B4E73"/>
    <w:rsid w:val="002B5163"/>
    <w:rsid w:val="002B721B"/>
    <w:rsid w:val="002B72D0"/>
    <w:rsid w:val="002C3654"/>
    <w:rsid w:val="002C771C"/>
    <w:rsid w:val="002C79C0"/>
    <w:rsid w:val="002C7BD7"/>
    <w:rsid w:val="002D0BF9"/>
    <w:rsid w:val="002D1436"/>
    <w:rsid w:val="002D40B5"/>
    <w:rsid w:val="002D5C52"/>
    <w:rsid w:val="002E4B12"/>
    <w:rsid w:val="002E67AE"/>
    <w:rsid w:val="002F1BE6"/>
    <w:rsid w:val="002F3AF4"/>
    <w:rsid w:val="002F3D7C"/>
    <w:rsid w:val="002F4B6D"/>
    <w:rsid w:val="00301C3C"/>
    <w:rsid w:val="00312AF3"/>
    <w:rsid w:val="003130ED"/>
    <w:rsid w:val="00321199"/>
    <w:rsid w:val="00335315"/>
    <w:rsid w:val="0033718C"/>
    <w:rsid w:val="003441F8"/>
    <w:rsid w:val="00345550"/>
    <w:rsid w:val="003457DF"/>
    <w:rsid w:val="003508A0"/>
    <w:rsid w:val="00353EA6"/>
    <w:rsid w:val="003548F0"/>
    <w:rsid w:val="0036011B"/>
    <w:rsid w:val="003639FC"/>
    <w:rsid w:val="003645EE"/>
    <w:rsid w:val="00370D1E"/>
    <w:rsid w:val="003765C0"/>
    <w:rsid w:val="00380A1C"/>
    <w:rsid w:val="003932D6"/>
    <w:rsid w:val="003A013F"/>
    <w:rsid w:val="003A6383"/>
    <w:rsid w:val="003B3F2B"/>
    <w:rsid w:val="003B675E"/>
    <w:rsid w:val="003C1E5A"/>
    <w:rsid w:val="003C2EED"/>
    <w:rsid w:val="003C3C97"/>
    <w:rsid w:val="003C6834"/>
    <w:rsid w:val="003D0D91"/>
    <w:rsid w:val="003D1146"/>
    <w:rsid w:val="003D2942"/>
    <w:rsid w:val="003F1369"/>
    <w:rsid w:val="003F5269"/>
    <w:rsid w:val="004020D7"/>
    <w:rsid w:val="00402BBD"/>
    <w:rsid w:val="00403470"/>
    <w:rsid w:val="00405EE1"/>
    <w:rsid w:val="00417B06"/>
    <w:rsid w:val="004210E5"/>
    <w:rsid w:val="00427F2F"/>
    <w:rsid w:val="00430392"/>
    <w:rsid w:val="00442132"/>
    <w:rsid w:val="00444D7D"/>
    <w:rsid w:val="00445BC8"/>
    <w:rsid w:val="0045163A"/>
    <w:rsid w:val="00451858"/>
    <w:rsid w:val="004559B3"/>
    <w:rsid w:val="00457B84"/>
    <w:rsid w:val="00462F66"/>
    <w:rsid w:val="004636A6"/>
    <w:rsid w:val="00470199"/>
    <w:rsid w:val="00470A12"/>
    <w:rsid w:val="00472116"/>
    <w:rsid w:val="00474529"/>
    <w:rsid w:val="00477770"/>
    <w:rsid w:val="004809D4"/>
    <w:rsid w:val="00482F1A"/>
    <w:rsid w:val="00484215"/>
    <w:rsid w:val="0048600C"/>
    <w:rsid w:val="004942AE"/>
    <w:rsid w:val="004942DC"/>
    <w:rsid w:val="004A13FD"/>
    <w:rsid w:val="004B218F"/>
    <w:rsid w:val="004B66D2"/>
    <w:rsid w:val="004E1087"/>
    <w:rsid w:val="004E6253"/>
    <w:rsid w:val="004F2D90"/>
    <w:rsid w:val="004F378C"/>
    <w:rsid w:val="004F3AC8"/>
    <w:rsid w:val="00501553"/>
    <w:rsid w:val="00501FF2"/>
    <w:rsid w:val="00505CD7"/>
    <w:rsid w:val="00515B45"/>
    <w:rsid w:val="00523B8F"/>
    <w:rsid w:val="00526C3B"/>
    <w:rsid w:val="00537279"/>
    <w:rsid w:val="0054608B"/>
    <w:rsid w:val="0055067F"/>
    <w:rsid w:val="005539B7"/>
    <w:rsid w:val="00556F23"/>
    <w:rsid w:val="00562893"/>
    <w:rsid w:val="00563BEE"/>
    <w:rsid w:val="0056690B"/>
    <w:rsid w:val="00573160"/>
    <w:rsid w:val="005737FC"/>
    <w:rsid w:val="00586401"/>
    <w:rsid w:val="00594D38"/>
    <w:rsid w:val="005A501D"/>
    <w:rsid w:val="005B116B"/>
    <w:rsid w:val="005B2CB5"/>
    <w:rsid w:val="005B2EF2"/>
    <w:rsid w:val="005B34BB"/>
    <w:rsid w:val="005B77B8"/>
    <w:rsid w:val="005C3BEB"/>
    <w:rsid w:val="005C4B0E"/>
    <w:rsid w:val="005D1FA3"/>
    <w:rsid w:val="005E09E0"/>
    <w:rsid w:val="005E354D"/>
    <w:rsid w:val="005E455C"/>
    <w:rsid w:val="005F08E8"/>
    <w:rsid w:val="005F326B"/>
    <w:rsid w:val="0060321E"/>
    <w:rsid w:val="0060599B"/>
    <w:rsid w:val="00607DCF"/>
    <w:rsid w:val="00630A90"/>
    <w:rsid w:val="006316E0"/>
    <w:rsid w:val="006367AF"/>
    <w:rsid w:val="00637B42"/>
    <w:rsid w:val="0064195A"/>
    <w:rsid w:val="006435E3"/>
    <w:rsid w:val="0065013C"/>
    <w:rsid w:val="00657E12"/>
    <w:rsid w:val="006728B9"/>
    <w:rsid w:val="00673B4D"/>
    <w:rsid w:val="006813D4"/>
    <w:rsid w:val="00686A2C"/>
    <w:rsid w:val="00692547"/>
    <w:rsid w:val="006931CB"/>
    <w:rsid w:val="00696DA1"/>
    <w:rsid w:val="0069736F"/>
    <w:rsid w:val="006A1739"/>
    <w:rsid w:val="006A4C76"/>
    <w:rsid w:val="006B1D2D"/>
    <w:rsid w:val="006C0B67"/>
    <w:rsid w:val="006C454A"/>
    <w:rsid w:val="006E0ACB"/>
    <w:rsid w:val="006E3E9A"/>
    <w:rsid w:val="006E60DC"/>
    <w:rsid w:val="006E6831"/>
    <w:rsid w:val="006F00FB"/>
    <w:rsid w:val="006F086B"/>
    <w:rsid w:val="006F1A2D"/>
    <w:rsid w:val="006F1BCF"/>
    <w:rsid w:val="006F1E4A"/>
    <w:rsid w:val="006F1F08"/>
    <w:rsid w:val="006F4103"/>
    <w:rsid w:val="00702406"/>
    <w:rsid w:val="0070248C"/>
    <w:rsid w:val="00706D76"/>
    <w:rsid w:val="00722495"/>
    <w:rsid w:val="00725CA1"/>
    <w:rsid w:val="00731407"/>
    <w:rsid w:val="00732550"/>
    <w:rsid w:val="00736954"/>
    <w:rsid w:val="00742775"/>
    <w:rsid w:val="007548C3"/>
    <w:rsid w:val="00764D36"/>
    <w:rsid w:val="007662FB"/>
    <w:rsid w:val="00770295"/>
    <w:rsid w:val="00771DAC"/>
    <w:rsid w:val="00774902"/>
    <w:rsid w:val="007937F5"/>
    <w:rsid w:val="007942D9"/>
    <w:rsid w:val="007A4D53"/>
    <w:rsid w:val="007B34C6"/>
    <w:rsid w:val="007C20F3"/>
    <w:rsid w:val="007C2426"/>
    <w:rsid w:val="007C2CCE"/>
    <w:rsid w:val="007C40C5"/>
    <w:rsid w:val="007C5446"/>
    <w:rsid w:val="007C6C03"/>
    <w:rsid w:val="007D0FCD"/>
    <w:rsid w:val="007D2B98"/>
    <w:rsid w:val="007E15FC"/>
    <w:rsid w:val="007E2B4D"/>
    <w:rsid w:val="007E2E32"/>
    <w:rsid w:val="007E3C8E"/>
    <w:rsid w:val="007F07D4"/>
    <w:rsid w:val="007F0DC6"/>
    <w:rsid w:val="007F2254"/>
    <w:rsid w:val="00805DB0"/>
    <w:rsid w:val="008166B0"/>
    <w:rsid w:val="0081745C"/>
    <w:rsid w:val="00823588"/>
    <w:rsid w:val="00825788"/>
    <w:rsid w:val="00826677"/>
    <w:rsid w:val="00835873"/>
    <w:rsid w:val="0084139E"/>
    <w:rsid w:val="008420F6"/>
    <w:rsid w:val="00844BF5"/>
    <w:rsid w:val="0085645E"/>
    <w:rsid w:val="00856B81"/>
    <w:rsid w:val="00856BE5"/>
    <w:rsid w:val="008574C7"/>
    <w:rsid w:val="00861D18"/>
    <w:rsid w:val="0086664B"/>
    <w:rsid w:val="008708D1"/>
    <w:rsid w:val="0087629C"/>
    <w:rsid w:val="008826AD"/>
    <w:rsid w:val="008915E9"/>
    <w:rsid w:val="00893530"/>
    <w:rsid w:val="008A13F2"/>
    <w:rsid w:val="008A5E44"/>
    <w:rsid w:val="008A77EF"/>
    <w:rsid w:val="008B02E2"/>
    <w:rsid w:val="008C288A"/>
    <w:rsid w:val="008C72FB"/>
    <w:rsid w:val="008D2C92"/>
    <w:rsid w:val="008E3AD2"/>
    <w:rsid w:val="008E505D"/>
    <w:rsid w:val="008F2ACC"/>
    <w:rsid w:val="008F516E"/>
    <w:rsid w:val="00925DC4"/>
    <w:rsid w:val="00926F8C"/>
    <w:rsid w:val="009314BA"/>
    <w:rsid w:val="009377A3"/>
    <w:rsid w:val="009447AD"/>
    <w:rsid w:val="00951F70"/>
    <w:rsid w:val="00952318"/>
    <w:rsid w:val="00962E4D"/>
    <w:rsid w:val="00965BA2"/>
    <w:rsid w:val="009679A4"/>
    <w:rsid w:val="00971483"/>
    <w:rsid w:val="00974685"/>
    <w:rsid w:val="009852EB"/>
    <w:rsid w:val="00996FD0"/>
    <w:rsid w:val="009A0C07"/>
    <w:rsid w:val="009B07CC"/>
    <w:rsid w:val="009B175B"/>
    <w:rsid w:val="009C2A45"/>
    <w:rsid w:val="009D08D6"/>
    <w:rsid w:val="009D0F0B"/>
    <w:rsid w:val="009D294F"/>
    <w:rsid w:val="009E4749"/>
    <w:rsid w:val="009F0569"/>
    <w:rsid w:val="009F35EA"/>
    <w:rsid w:val="009F450B"/>
    <w:rsid w:val="009F47D1"/>
    <w:rsid w:val="009F76FE"/>
    <w:rsid w:val="00A02565"/>
    <w:rsid w:val="00A02B45"/>
    <w:rsid w:val="00A14D9E"/>
    <w:rsid w:val="00A24035"/>
    <w:rsid w:val="00A30160"/>
    <w:rsid w:val="00A3321F"/>
    <w:rsid w:val="00A6202A"/>
    <w:rsid w:val="00A65F70"/>
    <w:rsid w:val="00A66DBF"/>
    <w:rsid w:val="00A87827"/>
    <w:rsid w:val="00AA4A1B"/>
    <w:rsid w:val="00AA7BBD"/>
    <w:rsid w:val="00AB394B"/>
    <w:rsid w:val="00AD3AFF"/>
    <w:rsid w:val="00AD7BF7"/>
    <w:rsid w:val="00AE1E2E"/>
    <w:rsid w:val="00AE1FB1"/>
    <w:rsid w:val="00AE3FC5"/>
    <w:rsid w:val="00AF29A5"/>
    <w:rsid w:val="00AF580F"/>
    <w:rsid w:val="00AF6028"/>
    <w:rsid w:val="00B05C04"/>
    <w:rsid w:val="00B20B26"/>
    <w:rsid w:val="00B21CDE"/>
    <w:rsid w:val="00B267EF"/>
    <w:rsid w:val="00B30423"/>
    <w:rsid w:val="00B3174F"/>
    <w:rsid w:val="00B35ADC"/>
    <w:rsid w:val="00B3658C"/>
    <w:rsid w:val="00B36612"/>
    <w:rsid w:val="00B53D43"/>
    <w:rsid w:val="00B5768C"/>
    <w:rsid w:val="00B637AB"/>
    <w:rsid w:val="00B676BD"/>
    <w:rsid w:val="00B67EFD"/>
    <w:rsid w:val="00B80A28"/>
    <w:rsid w:val="00B80EBF"/>
    <w:rsid w:val="00B84C8C"/>
    <w:rsid w:val="00B8749D"/>
    <w:rsid w:val="00B90208"/>
    <w:rsid w:val="00B93BDD"/>
    <w:rsid w:val="00B942FA"/>
    <w:rsid w:val="00BA626D"/>
    <w:rsid w:val="00BB01E4"/>
    <w:rsid w:val="00BB389D"/>
    <w:rsid w:val="00BB452E"/>
    <w:rsid w:val="00BC3CB1"/>
    <w:rsid w:val="00BC5A48"/>
    <w:rsid w:val="00BD283E"/>
    <w:rsid w:val="00BD287A"/>
    <w:rsid w:val="00BE367A"/>
    <w:rsid w:val="00BE57E2"/>
    <w:rsid w:val="00BE59B8"/>
    <w:rsid w:val="00BF30EE"/>
    <w:rsid w:val="00BF5440"/>
    <w:rsid w:val="00C02848"/>
    <w:rsid w:val="00C05694"/>
    <w:rsid w:val="00C06B80"/>
    <w:rsid w:val="00C12A58"/>
    <w:rsid w:val="00C139A9"/>
    <w:rsid w:val="00C143AF"/>
    <w:rsid w:val="00C23657"/>
    <w:rsid w:val="00C23BBE"/>
    <w:rsid w:val="00C313F0"/>
    <w:rsid w:val="00C419B1"/>
    <w:rsid w:val="00C458C1"/>
    <w:rsid w:val="00C46716"/>
    <w:rsid w:val="00C54667"/>
    <w:rsid w:val="00C56CB7"/>
    <w:rsid w:val="00C62E17"/>
    <w:rsid w:val="00C76E15"/>
    <w:rsid w:val="00C83E1F"/>
    <w:rsid w:val="00C951C7"/>
    <w:rsid w:val="00CA51A5"/>
    <w:rsid w:val="00CA62FC"/>
    <w:rsid w:val="00CB7841"/>
    <w:rsid w:val="00CC07D3"/>
    <w:rsid w:val="00CC4FD8"/>
    <w:rsid w:val="00CE3E8C"/>
    <w:rsid w:val="00CE4A67"/>
    <w:rsid w:val="00CF01FB"/>
    <w:rsid w:val="00CF10D8"/>
    <w:rsid w:val="00CF1685"/>
    <w:rsid w:val="00D040C4"/>
    <w:rsid w:val="00D05456"/>
    <w:rsid w:val="00D21FE3"/>
    <w:rsid w:val="00D27B17"/>
    <w:rsid w:val="00D30A7F"/>
    <w:rsid w:val="00D4257D"/>
    <w:rsid w:val="00D53839"/>
    <w:rsid w:val="00D67B30"/>
    <w:rsid w:val="00D737D9"/>
    <w:rsid w:val="00D7685C"/>
    <w:rsid w:val="00D769E0"/>
    <w:rsid w:val="00D77C0C"/>
    <w:rsid w:val="00D812DF"/>
    <w:rsid w:val="00D84475"/>
    <w:rsid w:val="00D871F9"/>
    <w:rsid w:val="00D918C8"/>
    <w:rsid w:val="00D96DC4"/>
    <w:rsid w:val="00DA09DE"/>
    <w:rsid w:val="00DA13B8"/>
    <w:rsid w:val="00DB7185"/>
    <w:rsid w:val="00DC1A4A"/>
    <w:rsid w:val="00DC244D"/>
    <w:rsid w:val="00DD2D99"/>
    <w:rsid w:val="00DD5BC9"/>
    <w:rsid w:val="00DE06CA"/>
    <w:rsid w:val="00DE374B"/>
    <w:rsid w:val="00DF4B46"/>
    <w:rsid w:val="00E05A42"/>
    <w:rsid w:val="00E12C02"/>
    <w:rsid w:val="00E17227"/>
    <w:rsid w:val="00E22078"/>
    <w:rsid w:val="00E231B9"/>
    <w:rsid w:val="00E31923"/>
    <w:rsid w:val="00E32B81"/>
    <w:rsid w:val="00E4113B"/>
    <w:rsid w:val="00E41455"/>
    <w:rsid w:val="00E478EB"/>
    <w:rsid w:val="00E63149"/>
    <w:rsid w:val="00E87829"/>
    <w:rsid w:val="00E93207"/>
    <w:rsid w:val="00E959FB"/>
    <w:rsid w:val="00EA008B"/>
    <w:rsid w:val="00EA28D0"/>
    <w:rsid w:val="00EA56AE"/>
    <w:rsid w:val="00EA76A2"/>
    <w:rsid w:val="00EB1D9F"/>
    <w:rsid w:val="00EB2C12"/>
    <w:rsid w:val="00EC1585"/>
    <w:rsid w:val="00EC6A97"/>
    <w:rsid w:val="00EC7B6C"/>
    <w:rsid w:val="00ED7384"/>
    <w:rsid w:val="00ED73B0"/>
    <w:rsid w:val="00EE3BDE"/>
    <w:rsid w:val="00EF5087"/>
    <w:rsid w:val="00EF63EE"/>
    <w:rsid w:val="00F011C2"/>
    <w:rsid w:val="00F02AC1"/>
    <w:rsid w:val="00F1176E"/>
    <w:rsid w:val="00F12332"/>
    <w:rsid w:val="00F20838"/>
    <w:rsid w:val="00F228E1"/>
    <w:rsid w:val="00F26894"/>
    <w:rsid w:val="00F30AE1"/>
    <w:rsid w:val="00F30C27"/>
    <w:rsid w:val="00F469D1"/>
    <w:rsid w:val="00F53E19"/>
    <w:rsid w:val="00F554E9"/>
    <w:rsid w:val="00F63D28"/>
    <w:rsid w:val="00F7394E"/>
    <w:rsid w:val="00F87265"/>
    <w:rsid w:val="00F97F9C"/>
    <w:rsid w:val="00FA4C94"/>
    <w:rsid w:val="00FA69EB"/>
    <w:rsid w:val="00FC6B00"/>
    <w:rsid w:val="00FC7180"/>
    <w:rsid w:val="00FC74CC"/>
    <w:rsid w:val="00FD38BB"/>
    <w:rsid w:val="00FD5B52"/>
    <w:rsid w:val="00FD69E4"/>
    <w:rsid w:val="00FF42B6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D30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E64"/>
    <w:rPr>
      <w:color w:val="D3AC4E" w:themeColor="accent2"/>
      <w:sz w:val="36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4195A"/>
    <w:pPr>
      <w:keepNext/>
      <w:keepLines/>
      <w:spacing w:before="1200" w:after="0"/>
      <w:jc w:val="center"/>
      <w:outlineLvl w:val="0"/>
    </w:pPr>
    <w:rPr>
      <w:rFonts w:ascii="Gill Sans Nova Light" w:eastAsiaTheme="majorEastAsia" w:hAnsi="Gill Sans Nova Light" w:cstheme="majorBidi"/>
      <w:color w:val="FFFFFF" w:themeColor="background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25508"/>
    <w:pPr>
      <w:tabs>
        <w:tab w:val="left" w:pos="4771"/>
      </w:tabs>
      <w:spacing w:before="240"/>
      <w:jc w:val="center"/>
      <w:outlineLvl w:val="1"/>
    </w:pPr>
    <w:rPr>
      <w:rFonts w:asciiTheme="majorHAnsi" w:hAnsiTheme="majorHAnsi"/>
      <w:noProof/>
      <w:color w:val="93702A" w:themeColor="accent3"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225508"/>
    <w:pPr>
      <w:tabs>
        <w:tab w:val="left" w:pos="3844"/>
      </w:tabs>
      <w:jc w:val="center"/>
      <w:outlineLvl w:val="2"/>
    </w:pPr>
    <w:rPr>
      <w:rFonts w:asciiTheme="majorHAnsi" w:hAnsiTheme="majorHAnsi"/>
      <w:color w:val="E7CB77" w:themeColor="accent1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36A6"/>
    <w:rPr>
      <w:sz w:val="28"/>
    </w:rPr>
  </w:style>
  <w:style w:type="paragraph" w:styleId="Footer">
    <w:name w:val="footer"/>
    <w:basedOn w:val="Normal"/>
    <w:link w:val="FooterChar"/>
    <w:uiPriority w:val="99"/>
    <w:semiHidden/>
    <w:rsid w:val="00096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36A6"/>
    <w:rPr>
      <w:sz w:val="28"/>
    </w:rPr>
  </w:style>
  <w:style w:type="table" w:styleId="TableGrid">
    <w:name w:val="Table Grid"/>
    <w:basedOn w:val="TableNormal"/>
    <w:uiPriority w:val="39"/>
    <w:rsid w:val="00CB7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F7394E"/>
    <w:rPr>
      <w:rFonts w:ascii="Gill Sans Nova Light" w:eastAsiaTheme="majorEastAsia" w:hAnsi="Gill Sans Nova Light" w:cstheme="majorBidi"/>
      <w:color w:val="FFFFFF" w:themeColor="background1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87F4B"/>
    <w:pPr>
      <w:numPr>
        <w:ilvl w:val="1"/>
      </w:numPr>
      <w:jc w:val="center"/>
    </w:pPr>
    <w:rPr>
      <w:rFonts w:asciiTheme="majorHAnsi" w:eastAsiaTheme="minorEastAsia" w:hAnsiTheme="majorHAnsi"/>
      <w:color w:val="1C0F2F" w:themeColor="accent4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636A6"/>
    <w:rPr>
      <w:rFonts w:asciiTheme="majorHAnsi" w:eastAsiaTheme="minorEastAsia" w:hAnsiTheme="majorHAnsi"/>
      <w:color w:val="1C0F2F" w:themeColor="accent4"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0"/>
    <w:qFormat/>
    <w:rsid w:val="001D5E64"/>
    <w:pPr>
      <w:spacing w:after="0" w:line="168" w:lineRule="auto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312"/>
      <w:szCs w:val="220"/>
    </w:rPr>
  </w:style>
  <w:style w:type="character" w:customStyle="1" w:styleId="TitleChar">
    <w:name w:val="Title Char"/>
    <w:basedOn w:val="DefaultParagraphFont"/>
    <w:link w:val="Title"/>
    <w:uiPriority w:val="10"/>
    <w:rsid w:val="001D5E64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312"/>
      <w:szCs w:val="2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36A6"/>
    <w:rPr>
      <w:rFonts w:asciiTheme="majorHAnsi" w:hAnsiTheme="majorHAnsi"/>
      <w:noProof/>
      <w:color w:val="93702A" w:themeColor="accent3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36A6"/>
    <w:rPr>
      <w:rFonts w:asciiTheme="majorHAnsi" w:hAnsiTheme="majorHAnsi"/>
      <w:color w:val="E7CB77" w:themeColor="accent1"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4421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1B"/>
    <w:rPr>
      <w:rFonts w:ascii="Segoe UI" w:hAnsi="Segoe UI" w:cs="Segoe UI"/>
      <w:sz w:val="18"/>
      <w:szCs w:val="18"/>
    </w:rPr>
  </w:style>
  <w:style w:type="paragraph" w:customStyle="1" w:styleId="GraphicAnchor">
    <w:name w:val="Graphic Anchor"/>
    <w:basedOn w:val="Normal"/>
    <w:qFormat/>
    <w:rsid w:val="00E63149"/>
    <w:pPr>
      <w:spacing w:after="0"/>
    </w:pPr>
    <w:rPr>
      <w:color w:val="E2E2E2" w:themeColor="background2"/>
      <w:sz w:val="10"/>
      <w:szCs w:val="10"/>
    </w:rPr>
  </w:style>
  <w:style w:type="paragraph" w:customStyle="1" w:styleId="PinkText">
    <w:name w:val="Pink Text"/>
    <w:basedOn w:val="Normal"/>
    <w:semiHidden/>
    <w:rsid w:val="0070248C"/>
    <w:pPr>
      <w:spacing w:after="0" w:line="240" w:lineRule="auto"/>
    </w:pPr>
    <w:rPr>
      <w:color w:val="93702A" w:themeColor="accent3"/>
      <w:spacing w:val="-10"/>
    </w:rPr>
  </w:style>
  <w:style w:type="paragraph" w:customStyle="1" w:styleId="TableHeader">
    <w:name w:val="Table Header"/>
    <w:basedOn w:val="Normal"/>
    <w:semiHidden/>
    <w:rsid w:val="0070248C"/>
    <w:pPr>
      <w:tabs>
        <w:tab w:val="left" w:pos="4771"/>
      </w:tabs>
      <w:spacing w:after="0" w:line="240" w:lineRule="auto"/>
    </w:pPr>
    <w:rPr>
      <w:noProof/>
      <w:color w:val="93702A" w:themeColor="accent3"/>
    </w:rPr>
  </w:style>
  <w:style w:type="paragraph" w:customStyle="1" w:styleId="TableHeaderGold">
    <w:name w:val="Table Header Gold"/>
    <w:basedOn w:val="TableHeader"/>
    <w:semiHidden/>
    <w:qFormat/>
    <w:rsid w:val="00301C3C"/>
    <w:rPr>
      <w:caps/>
      <w:color w:val="D3AC4E" w:themeColor="accent2"/>
    </w:rPr>
  </w:style>
  <w:style w:type="paragraph" w:customStyle="1" w:styleId="TableHeaderOrange">
    <w:name w:val="Table Header Orange"/>
    <w:basedOn w:val="TableHeader"/>
    <w:semiHidden/>
    <w:rsid w:val="00066E4F"/>
    <w:rPr>
      <w:color w:val="F7A6A0" w:themeColor="accent5"/>
    </w:rPr>
  </w:style>
  <w:style w:type="paragraph" w:customStyle="1" w:styleId="SubtitleBlue">
    <w:name w:val="Subtitle Blue"/>
    <w:basedOn w:val="TableHeader"/>
    <w:semiHidden/>
    <w:qFormat/>
    <w:rsid w:val="00962E4D"/>
    <w:pPr>
      <w:spacing w:line="192" w:lineRule="auto"/>
      <w:jc w:val="center"/>
    </w:pPr>
    <w:rPr>
      <w:rFonts w:cstheme="minorHAnsi"/>
      <w:caps/>
      <w:color w:val="0F2045" w:themeColor="accent6"/>
      <w:sz w:val="48"/>
      <w:szCs w:val="48"/>
    </w:rPr>
  </w:style>
  <w:style w:type="paragraph" w:customStyle="1" w:styleId="NormalWhite">
    <w:name w:val="Normal White"/>
    <w:basedOn w:val="Normal"/>
    <w:qFormat/>
    <w:rsid w:val="00E63149"/>
    <w:pPr>
      <w:spacing w:after="0" w:line="240" w:lineRule="auto"/>
    </w:pPr>
    <w:rPr>
      <w:color w:val="FFFFFF" w:themeColor="background1"/>
    </w:rPr>
  </w:style>
  <w:style w:type="paragraph" w:customStyle="1" w:styleId="TitleWhite">
    <w:name w:val="Title White"/>
    <w:basedOn w:val="Title"/>
    <w:qFormat/>
    <w:rsid w:val="001D5E64"/>
    <w:pPr>
      <w:spacing w:before="120"/>
      <w:jc w:val="center"/>
    </w:pPr>
    <w:rPr>
      <w:noProof/>
    </w:rPr>
  </w:style>
  <w:style w:type="paragraph" w:customStyle="1" w:styleId="TableHeaderBlue">
    <w:name w:val="Table Header Blue"/>
    <w:basedOn w:val="TableHeaderGold"/>
    <w:semiHidden/>
    <w:qFormat/>
    <w:rsid w:val="00B67EFD"/>
    <w:rPr>
      <w:b/>
      <w:bCs/>
      <w:color w:val="0F2045" w:themeColor="accent6"/>
    </w:rPr>
  </w:style>
  <w:style w:type="paragraph" w:customStyle="1" w:styleId="SubtitleGold">
    <w:name w:val="Subtitle Gold"/>
    <w:basedOn w:val="SubtitleBlue"/>
    <w:qFormat/>
    <w:rsid w:val="00297C6C"/>
    <w:pPr>
      <w:spacing w:before="240"/>
    </w:pPr>
    <w:rPr>
      <w:color w:val="D3AC4E" w:themeColor="accent2"/>
      <w:sz w:val="64"/>
    </w:rPr>
  </w:style>
  <w:style w:type="paragraph" w:customStyle="1" w:styleId="TableHeaderBlueNOTBold">
    <w:name w:val="Table Header Blue NOT Bold"/>
    <w:basedOn w:val="TableHeaderGold"/>
    <w:semiHidden/>
    <w:qFormat/>
    <w:rsid w:val="00AB394B"/>
    <w:rPr>
      <w:color w:val="141826" w:themeColor="text2"/>
    </w:rPr>
  </w:style>
  <w:style w:type="paragraph" w:customStyle="1" w:styleId="Intro">
    <w:name w:val="Intro"/>
    <w:basedOn w:val="Normal"/>
    <w:qFormat/>
    <w:rsid w:val="00297C6C"/>
    <w:pPr>
      <w:spacing w:before="360"/>
      <w:jc w:val="center"/>
    </w:pPr>
    <w:rPr>
      <w:rFonts w:cstheme="minorHAnsi"/>
      <w:caps/>
      <w:sz w:val="44"/>
      <w:szCs w:val="44"/>
    </w:rPr>
  </w:style>
  <w:style w:type="paragraph" w:customStyle="1" w:styleId="MonthandTime">
    <w:name w:val="Month and Time"/>
    <w:basedOn w:val="Normal"/>
    <w:qFormat/>
    <w:rsid w:val="00A02B45"/>
    <w:pPr>
      <w:jc w:val="center"/>
    </w:pPr>
    <w:rPr>
      <w:caps/>
      <w:color w:val="FFFFFF" w:themeColor="background1"/>
      <w:sz w:val="44"/>
    </w:rPr>
  </w:style>
  <w:style w:type="paragraph" w:styleId="Date">
    <w:name w:val="Date"/>
    <w:basedOn w:val="Normal"/>
    <w:next w:val="Normal"/>
    <w:link w:val="DateChar"/>
    <w:uiPriority w:val="99"/>
    <w:rsid w:val="00A02B45"/>
    <w:pPr>
      <w:jc w:val="center"/>
    </w:pPr>
    <w:rPr>
      <w:rFonts w:asciiTheme="majorHAnsi" w:hAnsiTheme="majorHAnsi"/>
      <w:color w:val="FFFFFF" w:themeColor="background1"/>
      <w:sz w:val="128"/>
    </w:rPr>
  </w:style>
  <w:style w:type="character" w:customStyle="1" w:styleId="DateChar">
    <w:name w:val="Date Char"/>
    <w:basedOn w:val="DefaultParagraphFont"/>
    <w:link w:val="Date"/>
    <w:uiPriority w:val="99"/>
    <w:rsid w:val="00A02B45"/>
    <w:rPr>
      <w:rFonts w:asciiTheme="majorHAnsi" w:hAnsiTheme="majorHAnsi"/>
      <w:color w:val="FFFFFF" w:themeColor="background1"/>
      <w:sz w:val="128"/>
    </w:rPr>
  </w:style>
  <w:style w:type="paragraph" w:customStyle="1" w:styleId="MonthandTimeLarge">
    <w:name w:val="Month and Time Large"/>
    <w:basedOn w:val="MonthandTime"/>
    <w:qFormat/>
    <w:rsid w:val="00B36612"/>
    <w:pPr>
      <w:spacing w:after="0" w:line="240" w:lineRule="auto"/>
      <w:jc w:val="left"/>
    </w:pPr>
    <w:rPr>
      <w:sz w:val="56"/>
      <w:szCs w:val="32"/>
    </w:rPr>
  </w:style>
  <w:style w:type="paragraph" w:customStyle="1" w:styleId="IntrolLeft">
    <w:name w:val="Introl Left"/>
    <w:basedOn w:val="Intro"/>
    <w:qFormat/>
    <w:rsid w:val="001D5E64"/>
    <w:pPr>
      <w:jc w:val="left"/>
    </w:pPr>
  </w:style>
  <w:style w:type="paragraph" w:customStyle="1" w:styleId="SubtitleLeft">
    <w:name w:val="Subtitle Left"/>
    <w:basedOn w:val="SubtitleGold"/>
    <w:qFormat/>
    <w:rsid w:val="001D5E64"/>
    <w:pPr>
      <w:jc w:val="left"/>
    </w:pPr>
  </w:style>
  <w:style w:type="paragraph" w:customStyle="1" w:styleId="ox-b3d8008565-ox-8b75f14b8a-ox-7a785af3bb-msonormal">
    <w:name w:val="ox-b3d8008565-ox-8b75f14b8a-ox-7a785af3bb-msonormal"/>
    <w:basedOn w:val="Normal"/>
    <w:rsid w:val="0028094F"/>
    <w:pPr>
      <w:spacing w:before="100" w:beforeAutospacing="1" w:after="100" w:afterAutospacing="1" w:line="240" w:lineRule="auto"/>
    </w:pPr>
    <w:rPr>
      <w:rFonts w:ascii="Calibri" w:eastAsia="Calibri" w:hAnsi="Calibri" w:cs="Calibri"/>
      <w:color w:val="auto"/>
      <w:sz w:val="2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ar\AppData\Roaming\Microsoft\Templates\New%20Year's%20Ev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B92BE340F5D47B7A9C8A1FD4190A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0FBF5-4E99-444B-A6AF-BDCBD6EB00EC}"/>
      </w:docPartPr>
      <w:docPartBody>
        <w:p w:rsidR="001E5D3C" w:rsidRDefault="00137905">
          <w:pPr>
            <w:pStyle w:val="DB92BE340F5D47B7A9C8A1FD4190AED9"/>
          </w:pPr>
          <w:r w:rsidRPr="00A031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B818FD2CA42E19BD103DD65B39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6C896-714F-4C1A-B523-D7165FB60EDA}"/>
      </w:docPartPr>
      <w:docPartBody>
        <w:p w:rsidR="001E5D3C" w:rsidRDefault="00137905">
          <w:pPr>
            <w:pStyle w:val="185B818FD2CA42E19BD103DD65B39892"/>
          </w:pPr>
          <w:r w:rsidRPr="008166B0">
            <w:t>2021</w:t>
          </w:r>
        </w:p>
      </w:docPartBody>
    </w:docPart>
    <w:docPart>
      <w:docPartPr>
        <w:name w:val="383573E0E48742B38BD6809303524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575A3-85E1-49EC-81AC-55BCBF05E60F}"/>
      </w:docPartPr>
      <w:docPartBody>
        <w:p w:rsidR="001E5D3C" w:rsidRDefault="00137905">
          <w:pPr>
            <w:pStyle w:val="383573E0E48742B38BD6809303524E3B"/>
          </w:pPr>
          <w:r w:rsidRPr="00297C6C">
            <w:t>NEW YEAR’S Party</w:t>
          </w:r>
        </w:p>
      </w:docPartBody>
    </w:docPart>
    <w:docPart>
      <w:docPartPr>
        <w:name w:val="CF2F0AB053B342F3A333BCE3E6BF2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6A893-8168-497E-BB88-A50D6E39D0C4}"/>
      </w:docPartPr>
      <w:docPartBody>
        <w:p w:rsidR="001E5D3C" w:rsidRDefault="00F97F6E" w:rsidP="00F97F6E">
          <w:pPr>
            <w:pStyle w:val="CF2F0AB053B342F3A333BCE3E6BF26F1"/>
          </w:pPr>
          <w:r w:rsidRPr="00B36612">
            <w:t>December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Walbaum Display SemiBold">
    <w:altName w:val="Cambria"/>
    <w:charset w:val="00"/>
    <w:family w:val="roman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6E"/>
    <w:rsid w:val="00137905"/>
    <w:rsid w:val="001A06C5"/>
    <w:rsid w:val="001E5D3C"/>
    <w:rsid w:val="00B37770"/>
    <w:rsid w:val="00B97B98"/>
    <w:rsid w:val="00C11630"/>
    <w:rsid w:val="00DB47F7"/>
    <w:rsid w:val="00F062DB"/>
    <w:rsid w:val="00F97F6E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B92BE340F5D47B7A9C8A1FD4190AED9">
    <w:name w:val="DB92BE340F5D47B7A9C8A1FD4190AED9"/>
  </w:style>
  <w:style w:type="paragraph" w:customStyle="1" w:styleId="185B818FD2CA42E19BD103DD65B39892">
    <w:name w:val="185B818FD2CA42E19BD103DD65B39892"/>
  </w:style>
  <w:style w:type="paragraph" w:customStyle="1" w:styleId="383573E0E48742B38BD6809303524E3B">
    <w:name w:val="383573E0E48742B38BD6809303524E3B"/>
  </w:style>
  <w:style w:type="paragraph" w:customStyle="1" w:styleId="CF2F0AB053B342F3A333BCE3E6BF26F1">
    <w:name w:val="CF2F0AB053B342F3A333BCE3E6BF26F1"/>
    <w:rsid w:val="00F97F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 Years">
      <a:dk1>
        <a:sysClr val="windowText" lastClr="000000"/>
      </a:dk1>
      <a:lt1>
        <a:sysClr val="window" lastClr="FFFFFF"/>
      </a:lt1>
      <a:dk2>
        <a:srgbClr val="141826"/>
      </a:dk2>
      <a:lt2>
        <a:srgbClr val="E2E2E2"/>
      </a:lt2>
      <a:accent1>
        <a:srgbClr val="E7CB77"/>
      </a:accent1>
      <a:accent2>
        <a:srgbClr val="D3AC4E"/>
      </a:accent2>
      <a:accent3>
        <a:srgbClr val="93702A"/>
      </a:accent3>
      <a:accent4>
        <a:srgbClr val="1C0F2F"/>
      </a:accent4>
      <a:accent5>
        <a:srgbClr val="F7A6A0"/>
      </a:accent5>
      <a:accent6>
        <a:srgbClr val="0F2045"/>
      </a:accent6>
      <a:hlink>
        <a:srgbClr val="0563C1"/>
      </a:hlink>
      <a:folHlink>
        <a:srgbClr val="954F72"/>
      </a:folHlink>
    </a:clrScheme>
    <a:fontScheme name="Custom 17">
      <a:majorFont>
        <a:latin typeface="Walbaum Display SemiBold"/>
        <a:ea typeface=""/>
        <a:cs typeface=""/>
      </a:majorFont>
      <a:minorFont>
        <a:latin typeface="Postera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6CADDD-3988-49B9-9ECB-38F70814A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D81CC4-F8F7-42F6-8EF3-FC92C9CF5E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6DBA076-72EA-4174-842C-1E6081EB2F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114CA7-BE18-4E98-8600-440D83ADC4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Year's Eve flyer.dotx</Template>
  <TotalTime>0</TotalTime>
  <Pages>1</Pages>
  <Words>19</Words>
  <Characters>126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2023-02-22T18:21:00Z</dcterms:created>
  <dcterms:modified xsi:type="dcterms:W3CDTF">2023-03-31T15:51:00Z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